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B12646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B12646">
        <w:rPr>
          <w:sz w:val="23"/>
          <w:szCs w:val="23"/>
        </w:rPr>
        <w:t>Track Mounted Excavators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B12646">
        <w:rPr>
          <w:sz w:val="23"/>
          <w:szCs w:val="23"/>
        </w:rPr>
        <w:t>2019-28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B12646">
        <w:rPr>
          <w:sz w:val="23"/>
          <w:szCs w:val="23"/>
        </w:rPr>
        <w:t>Purchase of four (4) track mounted excavators for Districts 6 and 7.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B12646">
        <w:rPr>
          <w:sz w:val="23"/>
          <w:szCs w:val="23"/>
        </w:rPr>
        <w:t xml:space="preserve">  1/2/2019  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B12646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B12646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B12646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B12646">
        <w:rPr>
          <w:sz w:val="23"/>
          <w:szCs w:val="23"/>
        </w:rPr>
        <w:t xml:space="preserve">  11/2/2018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B12646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B12646">
        <w:rPr>
          <w:sz w:val="23"/>
          <w:szCs w:val="23"/>
        </w:rPr>
        <w:t xml:space="preserve">  11/20/2018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B12646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B12646">
        <w:rPr>
          <w:sz w:val="23"/>
          <w:szCs w:val="23"/>
        </w:rPr>
        <w:t xml:space="preserve">  4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B12646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B12646" w:rsidRPr="00CA1F19">
        <w:rPr>
          <w:sz w:val="23"/>
          <w:szCs w:val="23"/>
        </w:rPr>
        <w:t>Awarded Contract Value: $</w:t>
      </w:r>
      <w:r w:rsidR="00B12646">
        <w:rPr>
          <w:sz w:val="23"/>
          <w:szCs w:val="23"/>
        </w:rPr>
        <w:t>137,095.00</w:t>
      </w:r>
    </w:p>
    <w:p w:rsidR="00CA1F19" w:rsidRDefault="00B12646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Martin Equipment of Illinois, Inc.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B12646">
        <w:rPr>
          <w:sz w:val="23"/>
          <w:szCs w:val="23"/>
        </w:rPr>
        <w:t xml:space="preserve">  Rob </w:t>
      </w:r>
      <w:proofErr w:type="spellStart"/>
      <w:r w:rsidR="00B12646">
        <w:rPr>
          <w:sz w:val="23"/>
          <w:szCs w:val="23"/>
        </w:rPr>
        <w:t>Garlish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B12646">
        <w:rPr>
          <w:sz w:val="23"/>
          <w:szCs w:val="23"/>
        </w:rPr>
        <w:t xml:space="preserve">  2384 J. David Jones Pkwy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B12646">
        <w:rPr>
          <w:sz w:val="23"/>
          <w:szCs w:val="23"/>
        </w:rPr>
        <w:t xml:space="preserve">  Springfield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B12646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B12646">
        <w:rPr>
          <w:sz w:val="23"/>
          <w:szCs w:val="23"/>
        </w:rPr>
        <w:t xml:space="preserve">  62707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B12646">
        <w:rPr>
          <w:sz w:val="23"/>
          <w:szCs w:val="23"/>
        </w:rPr>
        <w:t xml:space="preserve">  800-433-8935</w:t>
      </w:r>
    </w:p>
    <w:p w:rsidR="00B12646" w:rsidRDefault="00B12646" w:rsidP="00132746">
      <w:pPr>
        <w:pStyle w:val="Default"/>
        <w:ind w:firstLine="720"/>
        <w:rPr>
          <w:sz w:val="23"/>
          <w:szCs w:val="23"/>
        </w:rPr>
      </w:pPr>
    </w:p>
    <w:p w:rsidR="00B12646" w:rsidRDefault="00B12646" w:rsidP="00B1264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174,962.00</w:t>
      </w:r>
    </w:p>
    <w:p w:rsidR="00B12646" w:rsidRDefault="00B12646" w:rsidP="00B1264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Bobcat of St. Louis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Jerry Mueller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9801 W State Rt 161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Fairview Heights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IL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62208</w:t>
      </w:r>
    </w:p>
    <w:p w:rsidR="00B12646" w:rsidRPr="00CA1F19" w:rsidRDefault="00B12646" w:rsidP="00B126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618-397-1847</w:t>
      </w:r>
    </w:p>
    <w:p w:rsidR="00B12646" w:rsidRDefault="00B12646" w:rsidP="00132746">
      <w:pPr>
        <w:pStyle w:val="Default"/>
        <w:ind w:firstLine="720"/>
        <w:rPr>
          <w:sz w:val="23"/>
          <w:szCs w:val="23"/>
        </w:rPr>
      </w:pPr>
    </w:p>
    <w:p w:rsidR="00B12646" w:rsidRDefault="00B12646" w:rsidP="00B1264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148,280.00</w:t>
      </w:r>
    </w:p>
    <w:p w:rsidR="00B12646" w:rsidRDefault="00B12646" w:rsidP="00B1264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Luby</w:t>
      </w:r>
      <w:proofErr w:type="spellEnd"/>
      <w:r>
        <w:rPr>
          <w:sz w:val="23"/>
          <w:szCs w:val="23"/>
        </w:rPr>
        <w:t xml:space="preserve"> Equipment Services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David </w:t>
      </w:r>
      <w:proofErr w:type="spellStart"/>
      <w:r>
        <w:rPr>
          <w:sz w:val="23"/>
          <w:szCs w:val="23"/>
        </w:rPr>
        <w:t>Kedney</w:t>
      </w:r>
      <w:proofErr w:type="spellEnd"/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2300 </w:t>
      </w:r>
      <w:proofErr w:type="spellStart"/>
      <w:r>
        <w:rPr>
          <w:sz w:val="23"/>
          <w:szCs w:val="23"/>
        </w:rPr>
        <w:t>Cassens</w:t>
      </w:r>
      <w:proofErr w:type="spellEnd"/>
      <w:r>
        <w:rPr>
          <w:sz w:val="23"/>
          <w:szCs w:val="23"/>
        </w:rPr>
        <w:t xml:space="preserve"> Dr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Fenton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MO</w:t>
      </w:r>
    </w:p>
    <w:p w:rsidR="00B12646" w:rsidRDefault="00B12646" w:rsidP="00B126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63026</w:t>
      </w:r>
    </w:p>
    <w:p w:rsidR="00B12646" w:rsidRPr="00CA1F19" w:rsidRDefault="00B12646" w:rsidP="00B126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636-343-9970</w:t>
      </w:r>
      <w:bookmarkStart w:id="0" w:name="_GoBack"/>
      <w:bookmarkEnd w:id="0"/>
    </w:p>
    <w:p w:rsidR="00B12646" w:rsidRPr="00CA1F19" w:rsidRDefault="00B12646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17E1C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12646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303B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53460-BFA3-4280-B685-49C62FAB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9EB57CE7.dotm</Template>
  <TotalTime>8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2019-09-05T13:38:00Z</dcterms:created>
  <dcterms:modified xsi:type="dcterms:W3CDTF">2019-09-05T19:26:00Z</dcterms:modified>
</cp:coreProperties>
</file>